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0C8" w:rsidRDefault="00586AD1" w:rsidP="00586AD1">
      <w:pPr>
        <w:jc w:val="center"/>
        <w:rPr>
          <w:b/>
          <w:sz w:val="24"/>
          <w:szCs w:val="24"/>
          <w:u w:val="thick"/>
        </w:rPr>
      </w:pPr>
      <w:r>
        <w:rPr>
          <w:b/>
          <w:sz w:val="24"/>
          <w:szCs w:val="24"/>
          <w:u w:val="thick"/>
        </w:rPr>
        <w:t>Request for Absence during Term Time</w:t>
      </w:r>
    </w:p>
    <w:p w:rsidR="00586AD1" w:rsidRDefault="00552A95" w:rsidP="00586AD1">
      <w:r>
        <w:t xml:space="preserve"> </w:t>
      </w:r>
      <w:r w:rsidR="00586AD1">
        <w:t>Please complete this form if you have to take your child out of school during term time (except for medical/dental appointments).  Please note that in line with the governors’ policy, family holidays will not be authorised and will be registered as non-authorised absence.  Authorisation of an absence for any other reason will only be given in exceptional circumstances.</w:t>
      </w:r>
    </w:p>
    <w:tbl>
      <w:tblPr>
        <w:tblStyle w:val="TableGrid"/>
        <w:tblpPr w:leftFromText="180" w:rightFromText="180" w:vertAnchor="page" w:horzAnchor="margin" w:tblpY="3496"/>
        <w:tblW w:w="7329" w:type="dxa"/>
        <w:tblLook w:val="04A0" w:firstRow="1" w:lastRow="0" w:firstColumn="1" w:lastColumn="0" w:noHBand="0" w:noVBand="1"/>
      </w:tblPr>
      <w:tblGrid>
        <w:gridCol w:w="5524"/>
        <w:gridCol w:w="1805"/>
      </w:tblGrid>
      <w:tr w:rsidR="00552A95" w:rsidTr="00552A95">
        <w:tc>
          <w:tcPr>
            <w:tcW w:w="5524" w:type="dxa"/>
          </w:tcPr>
          <w:p w:rsidR="00552A95" w:rsidRPr="00552A95" w:rsidRDefault="00552A95" w:rsidP="00552A95">
            <w:pPr>
              <w:spacing w:before="120" w:after="120"/>
              <w:rPr>
                <w:b/>
              </w:rPr>
            </w:pPr>
            <w:r w:rsidRPr="00552A95">
              <w:rPr>
                <w:b/>
              </w:rPr>
              <w:t>Name of Pupil/s</w:t>
            </w:r>
          </w:p>
        </w:tc>
        <w:tc>
          <w:tcPr>
            <w:tcW w:w="1805" w:type="dxa"/>
          </w:tcPr>
          <w:p w:rsidR="00552A95" w:rsidRPr="00552A95" w:rsidRDefault="00552A95" w:rsidP="00552A95">
            <w:pPr>
              <w:spacing w:before="120" w:after="120"/>
              <w:rPr>
                <w:b/>
              </w:rPr>
            </w:pPr>
            <w:r w:rsidRPr="00552A95">
              <w:rPr>
                <w:b/>
              </w:rPr>
              <w:t>Class</w:t>
            </w:r>
          </w:p>
        </w:tc>
      </w:tr>
      <w:tr w:rsidR="00552A95" w:rsidTr="00552A95">
        <w:tc>
          <w:tcPr>
            <w:tcW w:w="5524" w:type="dxa"/>
          </w:tcPr>
          <w:p w:rsidR="00552A95" w:rsidRDefault="00552A95" w:rsidP="00552A95"/>
        </w:tc>
        <w:tc>
          <w:tcPr>
            <w:tcW w:w="1805" w:type="dxa"/>
          </w:tcPr>
          <w:p w:rsidR="00552A95" w:rsidRDefault="00552A95" w:rsidP="00552A95"/>
        </w:tc>
      </w:tr>
      <w:tr w:rsidR="00552A95" w:rsidTr="00552A95">
        <w:tc>
          <w:tcPr>
            <w:tcW w:w="5524" w:type="dxa"/>
          </w:tcPr>
          <w:p w:rsidR="00552A95" w:rsidRDefault="00552A95" w:rsidP="00552A95"/>
        </w:tc>
        <w:tc>
          <w:tcPr>
            <w:tcW w:w="1805" w:type="dxa"/>
          </w:tcPr>
          <w:p w:rsidR="00552A95" w:rsidRDefault="00552A95" w:rsidP="00552A95"/>
        </w:tc>
      </w:tr>
      <w:tr w:rsidR="00552A95" w:rsidTr="00552A95">
        <w:tc>
          <w:tcPr>
            <w:tcW w:w="5524" w:type="dxa"/>
          </w:tcPr>
          <w:p w:rsidR="00552A95" w:rsidRDefault="00552A95" w:rsidP="00552A95"/>
        </w:tc>
        <w:tc>
          <w:tcPr>
            <w:tcW w:w="1805" w:type="dxa"/>
          </w:tcPr>
          <w:p w:rsidR="00552A95" w:rsidRDefault="00552A95" w:rsidP="00552A95"/>
        </w:tc>
      </w:tr>
    </w:tbl>
    <w:p w:rsidR="00552A95" w:rsidRDefault="00552A95" w:rsidP="00586AD1"/>
    <w:p w:rsidR="00552A95" w:rsidRDefault="00552A95" w:rsidP="00586AD1"/>
    <w:tbl>
      <w:tblPr>
        <w:tblStyle w:val="TableGrid"/>
        <w:tblW w:w="7366" w:type="dxa"/>
        <w:tblLook w:val="04A0" w:firstRow="1" w:lastRow="0" w:firstColumn="1" w:lastColumn="0" w:noHBand="0" w:noVBand="1"/>
      </w:tblPr>
      <w:tblGrid>
        <w:gridCol w:w="7366"/>
      </w:tblGrid>
      <w:tr w:rsidR="00552A95" w:rsidTr="00552A95">
        <w:tc>
          <w:tcPr>
            <w:tcW w:w="7366" w:type="dxa"/>
          </w:tcPr>
          <w:p w:rsidR="00552A95" w:rsidRPr="00552A95" w:rsidRDefault="00552A95" w:rsidP="00552A95">
            <w:pPr>
              <w:spacing w:before="120" w:after="120"/>
              <w:rPr>
                <w:b/>
              </w:rPr>
            </w:pPr>
            <w:r>
              <w:rPr>
                <w:b/>
              </w:rPr>
              <w:t>Reason for request:</w:t>
            </w:r>
          </w:p>
        </w:tc>
      </w:tr>
      <w:tr w:rsidR="00552A95" w:rsidTr="00552A95">
        <w:tc>
          <w:tcPr>
            <w:tcW w:w="7366" w:type="dxa"/>
          </w:tcPr>
          <w:p w:rsidR="00552A95" w:rsidRDefault="00552A95" w:rsidP="00586AD1"/>
          <w:p w:rsidR="00552A95" w:rsidRDefault="00552A95" w:rsidP="00586AD1"/>
          <w:p w:rsidR="00552A95" w:rsidRDefault="00552A95" w:rsidP="00586AD1"/>
          <w:p w:rsidR="00552A95" w:rsidRDefault="00552A95" w:rsidP="00586AD1"/>
          <w:p w:rsidR="00552A95" w:rsidRDefault="00552A95" w:rsidP="00586AD1"/>
          <w:p w:rsidR="00552A95" w:rsidRPr="00552A95" w:rsidRDefault="00552A95" w:rsidP="00D313E4">
            <w:pPr>
              <w:rPr>
                <w:b/>
              </w:rPr>
            </w:pPr>
            <w:r>
              <w:rPr>
                <w:b/>
              </w:rPr>
              <w:t>Signature of Parent/Carer………………………</w:t>
            </w:r>
            <w:r w:rsidR="00D313E4">
              <w:rPr>
                <w:b/>
              </w:rPr>
              <w:t>….</w:t>
            </w:r>
            <w:r>
              <w:rPr>
                <w:b/>
              </w:rPr>
              <w:t>……………………</w:t>
            </w:r>
            <w:r w:rsidR="00F811D6">
              <w:rPr>
                <w:b/>
              </w:rPr>
              <w:t>Date…………</w:t>
            </w:r>
            <w:r w:rsidR="00D313E4">
              <w:rPr>
                <w:b/>
              </w:rPr>
              <w:t>.</w:t>
            </w:r>
            <w:r w:rsidR="00F811D6">
              <w:rPr>
                <w:b/>
              </w:rPr>
              <w:t>……….</w:t>
            </w:r>
            <w:r>
              <w:rPr>
                <w:b/>
              </w:rPr>
              <w:t>….</w:t>
            </w:r>
          </w:p>
        </w:tc>
      </w:tr>
    </w:tbl>
    <w:p w:rsidR="00552A95" w:rsidRDefault="00552A95" w:rsidP="00586AD1"/>
    <w:tbl>
      <w:tblPr>
        <w:tblStyle w:val="TableGrid"/>
        <w:tblW w:w="7366" w:type="dxa"/>
        <w:tblLook w:val="04A0" w:firstRow="1" w:lastRow="0" w:firstColumn="1" w:lastColumn="0" w:noHBand="0" w:noVBand="1"/>
      </w:tblPr>
      <w:tblGrid>
        <w:gridCol w:w="7366"/>
      </w:tblGrid>
      <w:tr w:rsidR="00552A95" w:rsidTr="00F811D6">
        <w:tc>
          <w:tcPr>
            <w:tcW w:w="7366" w:type="dxa"/>
          </w:tcPr>
          <w:p w:rsidR="00552A95" w:rsidRPr="00F811D6" w:rsidRDefault="00F811D6" w:rsidP="00552A95">
            <w:pPr>
              <w:spacing w:before="120" w:after="120"/>
              <w:rPr>
                <w:b/>
              </w:rPr>
            </w:pPr>
            <w:r w:rsidRPr="00F811D6">
              <w:rPr>
                <w:b/>
              </w:rPr>
              <w:t>Head Teacher’s Comments/Authorisation:</w:t>
            </w:r>
          </w:p>
        </w:tc>
      </w:tr>
      <w:tr w:rsidR="00552A95" w:rsidTr="00F811D6">
        <w:tc>
          <w:tcPr>
            <w:tcW w:w="7366" w:type="dxa"/>
          </w:tcPr>
          <w:p w:rsidR="00552A95" w:rsidRDefault="00552A95" w:rsidP="00586AD1"/>
          <w:p w:rsidR="00F811D6" w:rsidRDefault="00F811D6" w:rsidP="00586AD1"/>
        </w:tc>
      </w:tr>
    </w:tbl>
    <w:p w:rsidR="00D313E4" w:rsidRDefault="00D313E4" w:rsidP="00D313E4">
      <w:pPr>
        <w:jc w:val="center"/>
        <w:rPr>
          <w:b/>
          <w:sz w:val="24"/>
          <w:szCs w:val="24"/>
          <w:u w:val="thick"/>
        </w:rPr>
      </w:pPr>
      <w:r>
        <w:rPr>
          <w:b/>
          <w:sz w:val="24"/>
          <w:szCs w:val="24"/>
          <w:u w:val="thick"/>
        </w:rPr>
        <w:t>Request for Absence during Term Time</w:t>
      </w:r>
    </w:p>
    <w:p w:rsidR="00D313E4" w:rsidRDefault="00D313E4" w:rsidP="00D313E4">
      <w:r>
        <w:t xml:space="preserve"> Please complete this form if you have to take your child out of school during term time (except for medical/dental appointments).  Please note that in line with the governors’ policy, family holidays will not be authorised and will be registered as non-authorised absence.  Authorisation of an absence for any other reason will only be given in exceptional circumstances.</w:t>
      </w:r>
    </w:p>
    <w:tbl>
      <w:tblPr>
        <w:tblStyle w:val="TableGrid"/>
        <w:tblpPr w:leftFromText="180" w:rightFromText="180" w:vertAnchor="page" w:horzAnchor="margin" w:tblpY="3496"/>
        <w:tblW w:w="7329" w:type="dxa"/>
        <w:tblLook w:val="04A0" w:firstRow="1" w:lastRow="0" w:firstColumn="1" w:lastColumn="0" w:noHBand="0" w:noVBand="1"/>
      </w:tblPr>
      <w:tblGrid>
        <w:gridCol w:w="5524"/>
        <w:gridCol w:w="1805"/>
      </w:tblGrid>
      <w:tr w:rsidR="00D313E4" w:rsidRPr="00552A95" w:rsidTr="00637D61">
        <w:tc>
          <w:tcPr>
            <w:tcW w:w="5524" w:type="dxa"/>
          </w:tcPr>
          <w:p w:rsidR="00D313E4" w:rsidRPr="00552A95" w:rsidRDefault="00D313E4" w:rsidP="00637D61">
            <w:pPr>
              <w:spacing w:before="120" w:after="120"/>
              <w:rPr>
                <w:b/>
              </w:rPr>
            </w:pPr>
            <w:r w:rsidRPr="00552A95">
              <w:rPr>
                <w:b/>
              </w:rPr>
              <w:t>Name of Pupil/s</w:t>
            </w:r>
          </w:p>
        </w:tc>
        <w:tc>
          <w:tcPr>
            <w:tcW w:w="1805" w:type="dxa"/>
          </w:tcPr>
          <w:p w:rsidR="00D313E4" w:rsidRPr="00552A95" w:rsidRDefault="00D313E4" w:rsidP="00637D61">
            <w:pPr>
              <w:spacing w:before="120" w:after="120"/>
              <w:rPr>
                <w:b/>
              </w:rPr>
            </w:pPr>
            <w:r w:rsidRPr="00552A95">
              <w:rPr>
                <w:b/>
              </w:rPr>
              <w:t>Class</w:t>
            </w:r>
          </w:p>
        </w:tc>
      </w:tr>
      <w:tr w:rsidR="00D313E4" w:rsidTr="00637D61">
        <w:tc>
          <w:tcPr>
            <w:tcW w:w="5524" w:type="dxa"/>
          </w:tcPr>
          <w:p w:rsidR="00D313E4" w:rsidRDefault="00D313E4" w:rsidP="00637D61"/>
        </w:tc>
        <w:tc>
          <w:tcPr>
            <w:tcW w:w="1805" w:type="dxa"/>
          </w:tcPr>
          <w:p w:rsidR="00D313E4" w:rsidRDefault="00D313E4" w:rsidP="00637D61"/>
        </w:tc>
      </w:tr>
      <w:tr w:rsidR="00D313E4" w:rsidTr="00637D61">
        <w:tc>
          <w:tcPr>
            <w:tcW w:w="5524" w:type="dxa"/>
          </w:tcPr>
          <w:p w:rsidR="00D313E4" w:rsidRDefault="00D313E4" w:rsidP="00637D61"/>
        </w:tc>
        <w:tc>
          <w:tcPr>
            <w:tcW w:w="1805" w:type="dxa"/>
          </w:tcPr>
          <w:p w:rsidR="00D313E4" w:rsidRDefault="00D313E4" w:rsidP="00637D61"/>
        </w:tc>
      </w:tr>
      <w:tr w:rsidR="00D313E4" w:rsidTr="00637D61">
        <w:tc>
          <w:tcPr>
            <w:tcW w:w="5524" w:type="dxa"/>
          </w:tcPr>
          <w:p w:rsidR="00D313E4" w:rsidRDefault="00D313E4" w:rsidP="00637D61"/>
        </w:tc>
        <w:tc>
          <w:tcPr>
            <w:tcW w:w="1805" w:type="dxa"/>
          </w:tcPr>
          <w:p w:rsidR="00D313E4" w:rsidRDefault="00D313E4" w:rsidP="00637D61"/>
        </w:tc>
      </w:tr>
    </w:tbl>
    <w:tbl>
      <w:tblPr>
        <w:tblStyle w:val="TableGrid"/>
        <w:tblpPr w:leftFromText="180" w:rightFromText="180" w:vertAnchor="page" w:horzAnchor="margin" w:tblpXSpec="right" w:tblpY="3466"/>
        <w:tblW w:w="7192" w:type="dxa"/>
        <w:tblLook w:val="04A0" w:firstRow="1" w:lastRow="0" w:firstColumn="1" w:lastColumn="0" w:noHBand="0" w:noVBand="1"/>
      </w:tblPr>
      <w:tblGrid>
        <w:gridCol w:w="5387"/>
        <w:gridCol w:w="1805"/>
      </w:tblGrid>
      <w:tr w:rsidR="00D313E4" w:rsidRPr="00D313E4" w:rsidTr="00710CE0">
        <w:tc>
          <w:tcPr>
            <w:tcW w:w="5387" w:type="dxa"/>
          </w:tcPr>
          <w:p w:rsidR="00D313E4" w:rsidRPr="00D313E4" w:rsidRDefault="00D313E4" w:rsidP="00D313E4">
            <w:pPr>
              <w:spacing w:before="120" w:after="120" w:line="259" w:lineRule="auto"/>
              <w:rPr>
                <w:b/>
              </w:rPr>
            </w:pPr>
            <w:r w:rsidRPr="00D313E4">
              <w:rPr>
                <w:b/>
              </w:rPr>
              <w:t>Name of Pupil/s</w:t>
            </w:r>
          </w:p>
        </w:tc>
        <w:tc>
          <w:tcPr>
            <w:tcW w:w="1805" w:type="dxa"/>
          </w:tcPr>
          <w:p w:rsidR="00D313E4" w:rsidRPr="00D313E4" w:rsidRDefault="00D313E4" w:rsidP="00D313E4">
            <w:pPr>
              <w:spacing w:before="120" w:after="120" w:line="259" w:lineRule="auto"/>
              <w:rPr>
                <w:b/>
              </w:rPr>
            </w:pPr>
            <w:r w:rsidRPr="00D313E4">
              <w:rPr>
                <w:b/>
              </w:rPr>
              <w:t>Class</w:t>
            </w:r>
          </w:p>
        </w:tc>
      </w:tr>
      <w:tr w:rsidR="00D313E4" w:rsidRPr="00D313E4" w:rsidTr="00710CE0">
        <w:tc>
          <w:tcPr>
            <w:tcW w:w="5387" w:type="dxa"/>
          </w:tcPr>
          <w:p w:rsidR="00D313E4" w:rsidRPr="00D313E4" w:rsidRDefault="00D313E4" w:rsidP="00D313E4">
            <w:pPr>
              <w:spacing w:line="259" w:lineRule="auto"/>
            </w:pPr>
          </w:p>
        </w:tc>
        <w:tc>
          <w:tcPr>
            <w:tcW w:w="1805" w:type="dxa"/>
          </w:tcPr>
          <w:p w:rsidR="00D313E4" w:rsidRPr="00D313E4" w:rsidRDefault="00D313E4" w:rsidP="00D313E4">
            <w:pPr>
              <w:spacing w:line="259" w:lineRule="auto"/>
            </w:pPr>
          </w:p>
        </w:tc>
      </w:tr>
      <w:tr w:rsidR="00D313E4" w:rsidRPr="00D313E4" w:rsidTr="00710CE0">
        <w:tc>
          <w:tcPr>
            <w:tcW w:w="5387" w:type="dxa"/>
          </w:tcPr>
          <w:p w:rsidR="00D313E4" w:rsidRPr="00D313E4" w:rsidRDefault="00D313E4" w:rsidP="00D313E4">
            <w:pPr>
              <w:spacing w:line="259" w:lineRule="auto"/>
            </w:pPr>
          </w:p>
        </w:tc>
        <w:tc>
          <w:tcPr>
            <w:tcW w:w="1805" w:type="dxa"/>
          </w:tcPr>
          <w:p w:rsidR="00D313E4" w:rsidRPr="00D313E4" w:rsidRDefault="00D313E4" w:rsidP="00D313E4">
            <w:pPr>
              <w:spacing w:line="259" w:lineRule="auto"/>
            </w:pPr>
          </w:p>
        </w:tc>
      </w:tr>
      <w:tr w:rsidR="00D313E4" w:rsidRPr="00D313E4" w:rsidTr="00710CE0">
        <w:tc>
          <w:tcPr>
            <w:tcW w:w="5387" w:type="dxa"/>
          </w:tcPr>
          <w:p w:rsidR="00D313E4" w:rsidRPr="00D313E4" w:rsidRDefault="00D313E4" w:rsidP="00D313E4">
            <w:pPr>
              <w:spacing w:line="259" w:lineRule="auto"/>
            </w:pPr>
          </w:p>
        </w:tc>
        <w:tc>
          <w:tcPr>
            <w:tcW w:w="1805" w:type="dxa"/>
          </w:tcPr>
          <w:p w:rsidR="00D313E4" w:rsidRPr="00D313E4" w:rsidRDefault="00D313E4" w:rsidP="00D313E4">
            <w:pPr>
              <w:spacing w:line="259" w:lineRule="auto"/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5281"/>
        <w:tblW w:w="7192" w:type="dxa"/>
        <w:tblLook w:val="04A0" w:firstRow="1" w:lastRow="0" w:firstColumn="1" w:lastColumn="0" w:noHBand="0" w:noVBand="1"/>
      </w:tblPr>
      <w:tblGrid>
        <w:gridCol w:w="2627"/>
        <w:gridCol w:w="2760"/>
        <w:gridCol w:w="1805"/>
      </w:tblGrid>
      <w:tr w:rsidR="00D313E4" w:rsidTr="00710CE0">
        <w:tc>
          <w:tcPr>
            <w:tcW w:w="7192" w:type="dxa"/>
            <w:gridSpan w:val="3"/>
          </w:tcPr>
          <w:p w:rsidR="00D313E4" w:rsidRPr="00552A95" w:rsidRDefault="00D313E4" w:rsidP="00D313E4">
            <w:pPr>
              <w:spacing w:before="120" w:after="120"/>
              <w:rPr>
                <w:b/>
              </w:rPr>
            </w:pPr>
            <w:r>
              <w:rPr>
                <w:b/>
              </w:rPr>
              <w:t>Requested dates of absence:</w:t>
            </w:r>
          </w:p>
        </w:tc>
      </w:tr>
      <w:tr w:rsidR="00D313E4" w:rsidTr="00710CE0">
        <w:tc>
          <w:tcPr>
            <w:tcW w:w="2627" w:type="dxa"/>
          </w:tcPr>
          <w:p w:rsidR="00D313E4" w:rsidRPr="00552A95" w:rsidRDefault="00D313E4" w:rsidP="00D313E4">
            <w:pPr>
              <w:spacing w:before="120" w:after="120"/>
              <w:rPr>
                <w:b/>
              </w:rPr>
            </w:pPr>
            <w:r>
              <w:rPr>
                <w:b/>
              </w:rPr>
              <w:t>From</w:t>
            </w:r>
          </w:p>
        </w:tc>
        <w:tc>
          <w:tcPr>
            <w:tcW w:w="2760" w:type="dxa"/>
          </w:tcPr>
          <w:p w:rsidR="00D313E4" w:rsidRPr="00552A95" w:rsidRDefault="00D313E4" w:rsidP="00D313E4">
            <w:pPr>
              <w:spacing w:before="120" w:after="120"/>
              <w:rPr>
                <w:b/>
              </w:rPr>
            </w:pPr>
            <w:r w:rsidRPr="00552A95">
              <w:rPr>
                <w:b/>
              </w:rPr>
              <w:t>To</w:t>
            </w:r>
          </w:p>
        </w:tc>
        <w:tc>
          <w:tcPr>
            <w:tcW w:w="1805" w:type="dxa"/>
          </w:tcPr>
          <w:p w:rsidR="00D313E4" w:rsidRPr="00552A95" w:rsidRDefault="00D313E4" w:rsidP="00D313E4">
            <w:pPr>
              <w:spacing w:before="120" w:after="120"/>
              <w:jc w:val="center"/>
              <w:rPr>
                <w:b/>
              </w:rPr>
            </w:pPr>
            <w:r w:rsidRPr="00552A95">
              <w:rPr>
                <w:b/>
              </w:rPr>
              <w:t>Total no. of days</w:t>
            </w:r>
          </w:p>
        </w:tc>
      </w:tr>
      <w:tr w:rsidR="00D313E4" w:rsidTr="00710CE0">
        <w:tc>
          <w:tcPr>
            <w:tcW w:w="2627" w:type="dxa"/>
          </w:tcPr>
          <w:p w:rsidR="00D313E4" w:rsidRDefault="00D313E4" w:rsidP="00D313E4">
            <w:pPr>
              <w:spacing w:before="120" w:after="120"/>
              <w:rPr>
                <w:b/>
              </w:rPr>
            </w:pPr>
          </w:p>
        </w:tc>
        <w:tc>
          <w:tcPr>
            <w:tcW w:w="2760" w:type="dxa"/>
          </w:tcPr>
          <w:p w:rsidR="00D313E4" w:rsidRPr="00552A95" w:rsidRDefault="00D313E4" w:rsidP="00D313E4">
            <w:pPr>
              <w:spacing w:before="120" w:after="120"/>
              <w:rPr>
                <w:b/>
              </w:rPr>
            </w:pPr>
          </w:p>
        </w:tc>
        <w:tc>
          <w:tcPr>
            <w:tcW w:w="1805" w:type="dxa"/>
          </w:tcPr>
          <w:p w:rsidR="00D313E4" w:rsidRPr="00552A95" w:rsidRDefault="00D313E4" w:rsidP="00D313E4">
            <w:pPr>
              <w:spacing w:before="120" w:after="120"/>
              <w:rPr>
                <w:b/>
              </w:rPr>
            </w:pPr>
          </w:p>
        </w:tc>
      </w:tr>
    </w:tbl>
    <w:p w:rsidR="00552A95" w:rsidRDefault="00552A95" w:rsidP="00586AD1"/>
    <w:tbl>
      <w:tblPr>
        <w:tblStyle w:val="TableGrid"/>
        <w:tblpPr w:leftFromText="180" w:rightFromText="180" w:vertAnchor="page" w:horzAnchor="margin" w:tblpY="5266"/>
        <w:tblW w:w="7329" w:type="dxa"/>
        <w:tblLook w:val="04A0" w:firstRow="1" w:lastRow="0" w:firstColumn="1" w:lastColumn="0" w:noHBand="0" w:noVBand="1"/>
      </w:tblPr>
      <w:tblGrid>
        <w:gridCol w:w="2764"/>
        <w:gridCol w:w="2760"/>
        <w:gridCol w:w="1805"/>
      </w:tblGrid>
      <w:tr w:rsidR="00D313E4" w:rsidRPr="00D313E4" w:rsidTr="00637D61">
        <w:tc>
          <w:tcPr>
            <w:tcW w:w="7329" w:type="dxa"/>
            <w:gridSpan w:val="3"/>
          </w:tcPr>
          <w:p w:rsidR="00D313E4" w:rsidRPr="00D313E4" w:rsidRDefault="00D313E4" w:rsidP="00D313E4">
            <w:pPr>
              <w:spacing w:before="120" w:after="120" w:line="259" w:lineRule="auto"/>
              <w:rPr>
                <w:b/>
              </w:rPr>
            </w:pPr>
            <w:r w:rsidRPr="00D313E4">
              <w:rPr>
                <w:b/>
              </w:rPr>
              <w:t>Requested dates of absence:</w:t>
            </w:r>
          </w:p>
        </w:tc>
      </w:tr>
      <w:tr w:rsidR="00D313E4" w:rsidRPr="00D313E4" w:rsidTr="00637D61">
        <w:tc>
          <w:tcPr>
            <w:tcW w:w="2764" w:type="dxa"/>
          </w:tcPr>
          <w:p w:rsidR="00D313E4" w:rsidRPr="00D313E4" w:rsidRDefault="00D313E4" w:rsidP="00D313E4">
            <w:pPr>
              <w:spacing w:before="120" w:after="120" w:line="259" w:lineRule="auto"/>
              <w:rPr>
                <w:b/>
              </w:rPr>
            </w:pPr>
            <w:r w:rsidRPr="00D313E4">
              <w:rPr>
                <w:b/>
              </w:rPr>
              <w:t>From</w:t>
            </w:r>
          </w:p>
        </w:tc>
        <w:tc>
          <w:tcPr>
            <w:tcW w:w="2760" w:type="dxa"/>
          </w:tcPr>
          <w:p w:rsidR="00D313E4" w:rsidRPr="00D313E4" w:rsidRDefault="00D313E4" w:rsidP="00D313E4">
            <w:pPr>
              <w:spacing w:before="120" w:after="120" w:line="259" w:lineRule="auto"/>
              <w:rPr>
                <w:b/>
              </w:rPr>
            </w:pPr>
            <w:r w:rsidRPr="00D313E4">
              <w:rPr>
                <w:b/>
              </w:rPr>
              <w:t>To</w:t>
            </w:r>
          </w:p>
        </w:tc>
        <w:tc>
          <w:tcPr>
            <w:tcW w:w="1805" w:type="dxa"/>
          </w:tcPr>
          <w:p w:rsidR="00D313E4" w:rsidRPr="00D313E4" w:rsidRDefault="00D313E4" w:rsidP="00D313E4">
            <w:pPr>
              <w:spacing w:before="120" w:after="120" w:line="259" w:lineRule="auto"/>
              <w:rPr>
                <w:b/>
              </w:rPr>
            </w:pPr>
            <w:r w:rsidRPr="00D313E4">
              <w:rPr>
                <w:b/>
              </w:rPr>
              <w:t>Total no. of days</w:t>
            </w:r>
          </w:p>
        </w:tc>
      </w:tr>
      <w:tr w:rsidR="00D313E4" w:rsidRPr="00D313E4" w:rsidTr="00637D61">
        <w:tc>
          <w:tcPr>
            <w:tcW w:w="2764" w:type="dxa"/>
          </w:tcPr>
          <w:p w:rsidR="00D313E4" w:rsidRPr="00D313E4" w:rsidRDefault="00D313E4" w:rsidP="00D313E4">
            <w:pPr>
              <w:spacing w:after="160" w:line="259" w:lineRule="auto"/>
              <w:rPr>
                <w:b/>
              </w:rPr>
            </w:pPr>
          </w:p>
        </w:tc>
        <w:tc>
          <w:tcPr>
            <w:tcW w:w="2760" w:type="dxa"/>
          </w:tcPr>
          <w:p w:rsidR="00D313E4" w:rsidRPr="00D313E4" w:rsidRDefault="00D313E4" w:rsidP="00D313E4">
            <w:pPr>
              <w:spacing w:after="160" w:line="259" w:lineRule="auto"/>
              <w:rPr>
                <w:b/>
              </w:rPr>
            </w:pPr>
          </w:p>
        </w:tc>
        <w:tc>
          <w:tcPr>
            <w:tcW w:w="1805" w:type="dxa"/>
          </w:tcPr>
          <w:p w:rsidR="00D313E4" w:rsidRPr="00D313E4" w:rsidRDefault="00D313E4" w:rsidP="00D313E4">
            <w:pPr>
              <w:spacing w:after="160" w:line="259" w:lineRule="auto"/>
              <w:rPr>
                <w:b/>
              </w:rPr>
            </w:pPr>
          </w:p>
        </w:tc>
      </w:tr>
    </w:tbl>
    <w:p w:rsidR="00D313E4" w:rsidRDefault="00D313E4" w:rsidP="00586AD1"/>
    <w:tbl>
      <w:tblPr>
        <w:tblStyle w:val="TableGrid"/>
        <w:tblW w:w="7230" w:type="dxa"/>
        <w:tblInd w:w="-5" w:type="dxa"/>
        <w:tblLook w:val="04A0" w:firstRow="1" w:lastRow="0" w:firstColumn="1" w:lastColumn="0" w:noHBand="0" w:noVBand="1"/>
      </w:tblPr>
      <w:tblGrid>
        <w:gridCol w:w="7230"/>
      </w:tblGrid>
      <w:tr w:rsidR="00D313E4" w:rsidRPr="00552A95" w:rsidTr="00710CE0">
        <w:tc>
          <w:tcPr>
            <w:tcW w:w="7230" w:type="dxa"/>
          </w:tcPr>
          <w:p w:rsidR="00D313E4" w:rsidRPr="00552A95" w:rsidRDefault="00D313E4" w:rsidP="00637D61">
            <w:pPr>
              <w:spacing w:before="120" w:after="120"/>
              <w:rPr>
                <w:b/>
              </w:rPr>
            </w:pPr>
            <w:r>
              <w:rPr>
                <w:b/>
              </w:rPr>
              <w:t>Reason for request:</w:t>
            </w:r>
          </w:p>
        </w:tc>
      </w:tr>
      <w:tr w:rsidR="00D313E4" w:rsidRPr="00552A95" w:rsidTr="00710CE0">
        <w:tc>
          <w:tcPr>
            <w:tcW w:w="7230" w:type="dxa"/>
          </w:tcPr>
          <w:p w:rsidR="00D313E4" w:rsidRDefault="00D313E4" w:rsidP="00637D61"/>
          <w:p w:rsidR="00D313E4" w:rsidRDefault="00D313E4" w:rsidP="00637D61"/>
          <w:p w:rsidR="00D313E4" w:rsidRDefault="00D313E4" w:rsidP="00637D61"/>
          <w:p w:rsidR="00D313E4" w:rsidRDefault="00D313E4" w:rsidP="00637D61">
            <w:bookmarkStart w:id="0" w:name="_GoBack"/>
            <w:bookmarkEnd w:id="0"/>
          </w:p>
          <w:p w:rsidR="00D313E4" w:rsidRDefault="00D313E4" w:rsidP="00637D61"/>
          <w:p w:rsidR="00D313E4" w:rsidRPr="00552A95" w:rsidRDefault="00D313E4" w:rsidP="00710CE0">
            <w:pPr>
              <w:rPr>
                <w:b/>
              </w:rPr>
            </w:pPr>
            <w:r>
              <w:rPr>
                <w:b/>
              </w:rPr>
              <w:t xml:space="preserve">Signature of </w:t>
            </w:r>
            <w:r w:rsidR="00710CE0">
              <w:rPr>
                <w:b/>
              </w:rPr>
              <w:t>Parent/Carer</w:t>
            </w:r>
            <w:r>
              <w:rPr>
                <w:b/>
              </w:rPr>
              <w:t>……….………</w:t>
            </w:r>
            <w:r w:rsidR="00710CE0">
              <w:rPr>
                <w:b/>
              </w:rPr>
              <w:t>……………….</w:t>
            </w:r>
            <w:r>
              <w:rPr>
                <w:b/>
              </w:rPr>
              <w:t>……………Date………….……….….</w:t>
            </w:r>
          </w:p>
        </w:tc>
      </w:tr>
    </w:tbl>
    <w:p w:rsidR="00D313E4" w:rsidRDefault="00D313E4" w:rsidP="00586AD1"/>
    <w:tbl>
      <w:tblPr>
        <w:tblStyle w:val="TableGrid"/>
        <w:tblW w:w="7230" w:type="dxa"/>
        <w:tblInd w:w="-5" w:type="dxa"/>
        <w:tblLook w:val="04A0" w:firstRow="1" w:lastRow="0" w:firstColumn="1" w:lastColumn="0" w:noHBand="0" w:noVBand="1"/>
      </w:tblPr>
      <w:tblGrid>
        <w:gridCol w:w="7230"/>
      </w:tblGrid>
      <w:tr w:rsidR="00D313E4" w:rsidRPr="00F811D6" w:rsidTr="00710CE0">
        <w:tc>
          <w:tcPr>
            <w:tcW w:w="7230" w:type="dxa"/>
          </w:tcPr>
          <w:p w:rsidR="00D313E4" w:rsidRPr="00F811D6" w:rsidRDefault="00D313E4" w:rsidP="00637D61">
            <w:pPr>
              <w:spacing w:before="120" w:after="120"/>
              <w:rPr>
                <w:b/>
              </w:rPr>
            </w:pPr>
            <w:r w:rsidRPr="00F811D6">
              <w:rPr>
                <w:b/>
              </w:rPr>
              <w:t>Head Teacher’s Comments/Authorisation:</w:t>
            </w:r>
          </w:p>
        </w:tc>
      </w:tr>
      <w:tr w:rsidR="00D313E4" w:rsidTr="00710CE0">
        <w:tc>
          <w:tcPr>
            <w:tcW w:w="7230" w:type="dxa"/>
          </w:tcPr>
          <w:p w:rsidR="00D313E4" w:rsidRDefault="00D313E4" w:rsidP="00637D61"/>
          <w:p w:rsidR="00D313E4" w:rsidRDefault="00D313E4" w:rsidP="00637D61"/>
        </w:tc>
      </w:tr>
    </w:tbl>
    <w:p w:rsidR="00D313E4" w:rsidRPr="00586AD1" w:rsidRDefault="00D313E4" w:rsidP="00586AD1"/>
    <w:sectPr w:rsidR="00D313E4" w:rsidRPr="00586AD1" w:rsidSect="00552A95">
      <w:headerReference w:type="default" r:id="rId6"/>
      <w:pgSz w:w="16838" w:h="11906" w:orient="landscape"/>
      <w:pgMar w:top="851" w:right="851" w:bottom="851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AD1" w:rsidRDefault="00586AD1" w:rsidP="00586AD1">
      <w:pPr>
        <w:spacing w:after="0" w:line="240" w:lineRule="auto"/>
      </w:pPr>
      <w:r>
        <w:separator/>
      </w:r>
    </w:p>
  </w:endnote>
  <w:endnote w:type="continuationSeparator" w:id="0">
    <w:p w:rsidR="00586AD1" w:rsidRDefault="00586AD1" w:rsidP="00586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AD1" w:rsidRDefault="00586AD1" w:rsidP="00586AD1">
      <w:pPr>
        <w:spacing w:after="0" w:line="240" w:lineRule="auto"/>
      </w:pPr>
      <w:r>
        <w:separator/>
      </w:r>
    </w:p>
  </w:footnote>
  <w:footnote w:type="continuationSeparator" w:id="0">
    <w:p w:rsidR="00586AD1" w:rsidRDefault="00586AD1" w:rsidP="00586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AD1" w:rsidRDefault="00710CE0" w:rsidP="00586AD1">
    <w:pPr>
      <w:pStyle w:val="Header"/>
      <w:pBdr>
        <w:bottom w:val="single" w:sz="12" w:space="1" w:color="auto"/>
      </w:pBdr>
      <w:tabs>
        <w:tab w:val="clear" w:pos="4513"/>
        <w:tab w:val="clear" w:pos="9026"/>
        <w:tab w:val="left" w:pos="10110"/>
      </w:tabs>
      <w:rPr>
        <w:b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2F331C3" wp14:editId="56C8F3C2">
          <wp:simplePos x="0" y="0"/>
          <wp:positionH relativeFrom="leftMargin">
            <wp:posOffset>5534025</wp:posOffset>
          </wp:positionH>
          <wp:positionV relativeFrom="paragraph">
            <wp:posOffset>-297815</wp:posOffset>
          </wp:positionV>
          <wp:extent cx="475963" cy="600075"/>
          <wp:effectExtent l="0" t="0" r="635" b="0"/>
          <wp:wrapNone/>
          <wp:docPr id="2" name="Picture 2" descr="St R's Vectored Shie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St R's Vectored Shiel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951" t="31761" r="39951" b="31761"/>
                  <a:stretch>
                    <a:fillRect/>
                  </a:stretch>
                </pic:blipFill>
                <pic:spPr bwMode="auto">
                  <a:xfrm>
                    <a:off x="0" y="0"/>
                    <a:ext cx="492355" cy="620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6AD1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EE139C4" wp14:editId="1171DDDC">
          <wp:simplePos x="0" y="0"/>
          <wp:positionH relativeFrom="leftMargin">
            <wp:align>right</wp:align>
          </wp:positionH>
          <wp:positionV relativeFrom="paragraph">
            <wp:posOffset>-316865</wp:posOffset>
          </wp:positionV>
          <wp:extent cx="438150" cy="603329"/>
          <wp:effectExtent l="0" t="0" r="0" b="6350"/>
          <wp:wrapNone/>
          <wp:docPr id="1" name="Picture 1" descr="St R's Vectored Shie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St R's Vectored Shiel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951" t="31761" r="39951" b="31761"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033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6AD1">
      <w:t xml:space="preserve">  </w:t>
    </w:r>
    <w:r w:rsidR="00586AD1">
      <w:rPr>
        <w:b/>
        <w:sz w:val="24"/>
        <w:szCs w:val="24"/>
      </w:rPr>
      <w:t xml:space="preserve">  </w:t>
    </w:r>
    <w:r>
      <w:rPr>
        <w:b/>
      </w:rPr>
      <w:t xml:space="preserve">St Richard’s CE Primary School                                                                                                                     </w:t>
    </w:r>
    <w:r w:rsidR="00586AD1">
      <w:rPr>
        <w:b/>
      </w:rPr>
      <w:t>St Richard’s CE Primary School</w:t>
    </w:r>
  </w:p>
  <w:p w:rsidR="00586AD1" w:rsidRPr="00586AD1" w:rsidRDefault="00586AD1">
    <w:pPr>
      <w:pStyle w:val="Header"/>
      <w:rPr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AD1"/>
    <w:rsid w:val="00552A95"/>
    <w:rsid w:val="00586AD1"/>
    <w:rsid w:val="00710CE0"/>
    <w:rsid w:val="00A93319"/>
    <w:rsid w:val="00C63F18"/>
    <w:rsid w:val="00D313E4"/>
    <w:rsid w:val="00F8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0D8CE75-F957-4D9B-9DE4-53817490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6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AD1"/>
  </w:style>
  <w:style w:type="paragraph" w:styleId="Footer">
    <w:name w:val="footer"/>
    <w:basedOn w:val="Normal"/>
    <w:link w:val="FooterChar"/>
    <w:uiPriority w:val="99"/>
    <w:unhideWhenUsed/>
    <w:rsid w:val="00586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AD1"/>
  </w:style>
  <w:style w:type="table" w:styleId="TableGrid">
    <w:name w:val="Table Grid"/>
    <w:basedOn w:val="TableNormal"/>
    <w:uiPriority w:val="39"/>
    <w:rsid w:val="00586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1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1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C9DA2691</Template>
  <TotalTime>58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Authorized Org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JCollins</dc:creator>
  <cp:keywords/>
  <dc:description/>
  <cp:lastModifiedBy>JCollins</cp:lastModifiedBy>
  <cp:revision>2</cp:revision>
  <cp:lastPrinted>2017-02-07T13:14:00Z</cp:lastPrinted>
  <dcterms:created xsi:type="dcterms:W3CDTF">2017-02-07T12:51:00Z</dcterms:created>
  <dcterms:modified xsi:type="dcterms:W3CDTF">2017-02-07T14:34:00Z</dcterms:modified>
</cp:coreProperties>
</file>